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8D15B" w14:textId="37DAAA07" w:rsidR="00530BD3" w:rsidRPr="007E3E9B" w:rsidRDefault="00530BD3" w:rsidP="00425F32">
      <w:pPr>
        <w:spacing w:after="0" w:line="240" w:lineRule="auto"/>
        <w:jc w:val="center"/>
        <w:rPr>
          <w:rFonts w:eastAsia="Times New Roman" w:cstheme="minorHAnsi"/>
          <w:b/>
          <w:color w:val="D80034"/>
          <w:lang w:eastAsia="en-NZ"/>
        </w:rPr>
      </w:pPr>
      <w:r w:rsidRPr="007E3E9B">
        <w:rPr>
          <w:rFonts w:eastAsia="Times New Roman" w:cstheme="minorHAnsi"/>
          <w:b/>
          <w:color w:val="D80034"/>
          <w:lang w:eastAsia="en-NZ"/>
        </w:rPr>
        <w:t>Southern Cross Partners Tertiary Scholarship</w:t>
      </w:r>
    </w:p>
    <w:tbl>
      <w:tblPr>
        <w:tblStyle w:val="TableGrid"/>
        <w:tblpPr w:leftFromText="180" w:rightFromText="180" w:vertAnchor="page" w:horzAnchor="margin" w:tblpY="8227"/>
        <w:tblW w:w="5000" w:type="pct"/>
        <w:tblLook w:val="04A0" w:firstRow="1" w:lastRow="0" w:firstColumn="1" w:lastColumn="0" w:noHBand="0" w:noVBand="1"/>
      </w:tblPr>
      <w:tblGrid>
        <w:gridCol w:w="2688"/>
        <w:gridCol w:w="4051"/>
        <w:gridCol w:w="4051"/>
      </w:tblGrid>
      <w:tr w:rsidR="005A55DF" w:rsidRPr="005A55DF" w14:paraId="59A4502A" w14:textId="77777777" w:rsidTr="00425F32">
        <w:trPr>
          <w:trHeight w:val="397"/>
        </w:trPr>
        <w:tc>
          <w:tcPr>
            <w:tcW w:w="5000" w:type="pct"/>
            <w:gridSpan w:val="3"/>
            <w:vAlign w:val="center"/>
          </w:tcPr>
          <w:p w14:paraId="343468C6" w14:textId="77777777" w:rsidR="00546328" w:rsidRPr="005A55DF" w:rsidRDefault="00546328" w:rsidP="00425F32">
            <w:pPr>
              <w:rPr>
                <w:rFonts w:ascii="Calibri" w:hAnsi="Calibri" w:cs="Calibri"/>
                <w:b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>ACADEMIC DETAILS</w:t>
            </w:r>
          </w:p>
        </w:tc>
      </w:tr>
      <w:tr w:rsidR="005A55DF" w:rsidRPr="005A55DF" w14:paraId="7142FD63" w14:textId="77777777" w:rsidTr="00425F32">
        <w:trPr>
          <w:trHeight w:val="397"/>
        </w:trPr>
        <w:tc>
          <w:tcPr>
            <w:tcW w:w="1246" w:type="pct"/>
            <w:vMerge w:val="restart"/>
          </w:tcPr>
          <w:p w14:paraId="0FA44C1A" w14:textId="77777777" w:rsidR="005A55DF" w:rsidRDefault="005A55DF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Current subjects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at </w:t>
            </w:r>
          </w:p>
          <w:p w14:paraId="2D084A0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Howick College</w:t>
            </w:r>
          </w:p>
        </w:tc>
        <w:tc>
          <w:tcPr>
            <w:tcW w:w="1877" w:type="pct"/>
          </w:tcPr>
          <w:p w14:paraId="320DAEF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1.</w:t>
            </w:r>
          </w:p>
        </w:tc>
        <w:tc>
          <w:tcPr>
            <w:tcW w:w="1877" w:type="pct"/>
          </w:tcPr>
          <w:p w14:paraId="51FCFB56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2.</w:t>
            </w:r>
          </w:p>
        </w:tc>
      </w:tr>
      <w:tr w:rsidR="005A55DF" w:rsidRPr="005A55DF" w14:paraId="737C3EF8" w14:textId="77777777" w:rsidTr="00425F32">
        <w:trPr>
          <w:trHeight w:val="397"/>
        </w:trPr>
        <w:tc>
          <w:tcPr>
            <w:tcW w:w="1246" w:type="pct"/>
            <w:vMerge/>
          </w:tcPr>
          <w:p w14:paraId="31FFB56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1877" w:type="pct"/>
          </w:tcPr>
          <w:p w14:paraId="39DFF72E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3.</w:t>
            </w:r>
          </w:p>
        </w:tc>
        <w:tc>
          <w:tcPr>
            <w:tcW w:w="1877" w:type="pct"/>
          </w:tcPr>
          <w:p w14:paraId="601A7EB8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4.</w:t>
            </w:r>
          </w:p>
        </w:tc>
      </w:tr>
      <w:tr w:rsidR="005A55DF" w:rsidRPr="005A55DF" w14:paraId="1214F05F" w14:textId="77777777" w:rsidTr="00425F32">
        <w:trPr>
          <w:trHeight w:val="397"/>
        </w:trPr>
        <w:tc>
          <w:tcPr>
            <w:tcW w:w="1246" w:type="pct"/>
            <w:vMerge/>
          </w:tcPr>
          <w:p w14:paraId="0088A00A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1877" w:type="pct"/>
          </w:tcPr>
          <w:p w14:paraId="1470617F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5.</w:t>
            </w:r>
          </w:p>
        </w:tc>
        <w:tc>
          <w:tcPr>
            <w:tcW w:w="1877" w:type="pct"/>
          </w:tcPr>
          <w:p w14:paraId="36591204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6.</w:t>
            </w:r>
          </w:p>
        </w:tc>
      </w:tr>
      <w:tr w:rsidR="005A55DF" w:rsidRPr="005A55DF" w14:paraId="1D80F009" w14:textId="77777777" w:rsidTr="00425F32">
        <w:trPr>
          <w:trHeight w:val="377"/>
        </w:trPr>
        <w:tc>
          <w:tcPr>
            <w:tcW w:w="1246" w:type="pct"/>
            <w:vMerge w:val="restart"/>
          </w:tcPr>
          <w:p w14:paraId="48561E44" w14:textId="77777777" w:rsidR="00546328" w:rsidRPr="005A55DF" w:rsidRDefault="005A55DF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Top 3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choic</w:t>
            </w: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es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of un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iversity &amp; degree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you intend to apply </w:t>
            </w: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for full-time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>study</w:t>
            </w:r>
          </w:p>
        </w:tc>
        <w:tc>
          <w:tcPr>
            <w:tcW w:w="3754" w:type="pct"/>
            <w:gridSpan w:val="2"/>
          </w:tcPr>
          <w:p w14:paraId="2AD3E18F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1.</w:t>
            </w:r>
          </w:p>
        </w:tc>
      </w:tr>
      <w:tr w:rsidR="005A55DF" w:rsidRPr="005A55DF" w14:paraId="0E5B5B62" w14:textId="77777777" w:rsidTr="00425F32">
        <w:trPr>
          <w:trHeight w:val="375"/>
        </w:trPr>
        <w:tc>
          <w:tcPr>
            <w:tcW w:w="1246" w:type="pct"/>
            <w:vMerge/>
          </w:tcPr>
          <w:p w14:paraId="76854EE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754" w:type="pct"/>
            <w:gridSpan w:val="2"/>
          </w:tcPr>
          <w:p w14:paraId="732FDDC2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2.</w:t>
            </w:r>
          </w:p>
        </w:tc>
      </w:tr>
      <w:tr w:rsidR="005A55DF" w:rsidRPr="005A55DF" w14:paraId="17151F15" w14:textId="77777777" w:rsidTr="00425F32">
        <w:trPr>
          <w:trHeight w:val="375"/>
        </w:trPr>
        <w:tc>
          <w:tcPr>
            <w:tcW w:w="1246" w:type="pct"/>
            <w:vMerge/>
          </w:tcPr>
          <w:p w14:paraId="61CD7479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754" w:type="pct"/>
            <w:gridSpan w:val="2"/>
          </w:tcPr>
          <w:p w14:paraId="21FA36C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3.</w:t>
            </w:r>
          </w:p>
        </w:tc>
      </w:tr>
      <w:tr w:rsidR="005A55DF" w:rsidRPr="005A55DF" w14:paraId="72B59E86" w14:textId="77777777" w:rsidTr="00425F32">
        <w:trPr>
          <w:trHeight w:val="397"/>
        </w:trPr>
        <w:tc>
          <w:tcPr>
            <w:tcW w:w="1246" w:type="pct"/>
          </w:tcPr>
          <w:p w14:paraId="20561C7B" w14:textId="77777777" w:rsidR="00546328" w:rsidRPr="005A55DF" w:rsidRDefault="007E7115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>Will you apply for university accommodation?</w:t>
            </w:r>
          </w:p>
        </w:tc>
        <w:tc>
          <w:tcPr>
            <w:tcW w:w="3754" w:type="pct"/>
            <w:gridSpan w:val="2"/>
            <w:vAlign w:val="center"/>
          </w:tcPr>
          <w:p w14:paraId="228F68D6" w14:textId="77777777" w:rsidR="00546328" w:rsidRPr="005A55DF" w:rsidRDefault="00546328" w:rsidP="00425F32">
            <w:pPr>
              <w:jc w:val="center"/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Yes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7E7115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No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</w:t>
            </w:r>
            <w:r w:rsidR="007E7115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 Maybe, depends on which university I will be attending</w:t>
            </w:r>
          </w:p>
        </w:tc>
      </w:tr>
      <w:tr w:rsidR="005A55DF" w:rsidRPr="005A55DF" w14:paraId="3EC6E18C" w14:textId="77777777" w:rsidTr="00425F32">
        <w:trPr>
          <w:trHeight w:val="1212"/>
        </w:trPr>
        <w:tc>
          <w:tcPr>
            <w:tcW w:w="1246" w:type="pct"/>
          </w:tcPr>
          <w:p w14:paraId="3C8F7124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Achievements </w:t>
            </w:r>
          </w:p>
          <w:p w14:paraId="65F452A9" w14:textId="77777777" w:rsidR="00546328" w:rsidRPr="007E7115" w:rsidRDefault="00546328" w:rsidP="00425F32">
            <w:pPr>
              <w:rPr>
                <w:rFonts w:ascii="Calibri" w:hAnsi="Calibri" w:cs="Calibri"/>
                <w:i/>
                <w:color w:val="07315A"/>
                <w:sz w:val="18"/>
                <w:szCs w:val="18"/>
              </w:rPr>
            </w:pP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(</w:t>
            </w:r>
            <w:proofErr w:type="gramStart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i.e.</w:t>
            </w:r>
            <w:proofErr w:type="gramEnd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leadership position or</w:t>
            </w:r>
            <w:r w:rsidR="007E7115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responsibilities </w:t>
            </w: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held within the school or in the community etc.)</w:t>
            </w:r>
          </w:p>
        </w:tc>
        <w:tc>
          <w:tcPr>
            <w:tcW w:w="3754" w:type="pct"/>
            <w:gridSpan w:val="2"/>
          </w:tcPr>
          <w:p w14:paraId="6913FC67" w14:textId="77777777" w:rsidR="00546328" w:rsidRPr="00425F32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5A55DF" w:rsidRPr="005A55DF" w14:paraId="04B40187" w14:textId="77777777" w:rsidTr="00425F32">
        <w:trPr>
          <w:trHeight w:val="1545"/>
        </w:trPr>
        <w:tc>
          <w:tcPr>
            <w:tcW w:w="1246" w:type="pct"/>
          </w:tcPr>
          <w:p w14:paraId="6EC7817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Co-Curriculum Involvements</w:t>
            </w:r>
          </w:p>
          <w:p w14:paraId="76BD8DC3" w14:textId="77777777" w:rsidR="00546328" w:rsidRPr="005A55DF" w:rsidRDefault="00546328" w:rsidP="00425F32">
            <w:pPr>
              <w:rPr>
                <w:rFonts w:ascii="Calibri" w:hAnsi="Calibri" w:cs="Calibri"/>
                <w:i/>
                <w:color w:val="07315A"/>
                <w:sz w:val="18"/>
                <w:szCs w:val="18"/>
              </w:rPr>
            </w:pP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(</w:t>
            </w:r>
            <w:proofErr w:type="gramStart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i.e.</w:t>
            </w:r>
            <w:proofErr w:type="gramEnd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sports teams, arts &amp; cultural groups, interests, work experience, community involvement and volunteer etc.)</w:t>
            </w:r>
          </w:p>
        </w:tc>
        <w:tc>
          <w:tcPr>
            <w:tcW w:w="3754" w:type="pct"/>
            <w:gridSpan w:val="2"/>
          </w:tcPr>
          <w:p w14:paraId="60F45737" w14:textId="77777777" w:rsidR="00546328" w:rsidRPr="00425F32" w:rsidRDefault="00546328" w:rsidP="00425F32">
            <w:pPr>
              <w:rPr>
                <w:color w:val="07315A"/>
                <w:sz w:val="22"/>
                <w:szCs w:val="22"/>
              </w:rPr>
            </w:pPr>
          </w:p>
          <w:p w14:paraId="18C2D00B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  <w:lang w:val="en-NZ"/>
              </w:rPr>
            </w:pPr>
          </w:p>
        </w:tc>
      </w:tr>
    </w:tbl>
    <w:p w14:paraId="08AB4F1E" w14:textId="77777777" w:rsidR="002D4424" w:rsidRDefault="00546328" w:rsidP="00546328">
      <w:pPr>
        <w:spacing w:after="0" w:line="240" w:lineRule="auto"/>
        <w:jc w:val="center"/>
        <w:rPr>
          <w:rFonts w:eastAsia="Times New Roman" w:cstheme="minorHAnsi"/>
          <w:b/>
          <w:color w:val="D80034"/>
          <w:lang w:eastAsia="en-NZ"/>
        </w:rPr>
      </w:pPr>
      <w:r w:rsidRPr="007E3E9B">
        <w:rPr>
          <w:rFonts w:eastAsia="Times New Roman" w:cstheme="minorHAnsi"/>
          <w:b/>
          <w:color w:val="D80034"/>
          <w:lang w:eastAsia="en-NZ"/>
        </w:rPr>
        <w:t xml:space="preserve"> </w:t>
      </w:r>
      <w:r w:rsidR="006D12FD" w:rsidRPr="007E3E9B">
        <w:rPr>
          <w:rFonts w:eastAsia="Times New Roman" w:cstheme="minorHAnsi"/>
          <w:b/>
          <w:color w:val="D80034"/>
          <w:lang w:eastAsia="en-NZ"/>
        </w:rPr>
        <w:t>Scholarship Application Form</w:t>
      </w:r>
    </w:p>
    <w:p w14:paraId="2F06F8C8" w14:textId="2A021BE2" w:rsidR="00425F32" w:rsidRPr="00425F32" w:rsidRDefault="00425F32" w:rsidP="00425F32">
      <w:pPr>
        <w:spacing w:after="0" w:line="240" w:lineRule="auto"/>
        <w:jc w:val="center"/>
        <w:rPr>
          <w:rFonts w:eastAsia="Times New Roman" w:cstheme="minorHAnsi"/>
          <w:b/>
          <w:color w:val="07315A"/>
          <w:lang w:eastAsia="en-NZ"/>
        </w:rPr>
      </w:pPr>
      <w:r w:rsidRPr="00425F32">
        <w:rPr>
          <w:rFonts w:eastAsia="Times New Roman" w:cstheme="minorHAnsi"/>
          <w:b/>
          <w:color w:val="07315A"/>
          <w:lang w:eastAsia="en-NZ"/>
        </w:rPr>
        <w:t xml:space="preserve">Closing Date: Friday </w:t>
      </w:r>
      <w:r w:rsidR="005C107E">
        <w:rPr>
          <w:rFonts w:eastAsia="Times New Roman" w:cstheme="minorHAnsi"/>
          <w:b/>
          <w:color w:val="07315A"/>
          <w:lang w:eastAsia="en-NZ"/>
        </w:rPr>
        <w:t>24</w:t>
      </w:r>
      <w:r w:rsidRPr="00425F32">
        <w:rPr>
          <w:rFonts w:eastAsia="Times New Roman" w:cstheme="minorHAnsi"/>
          <w:b/>
          <w:color w:val="07315A"/>
          <w:lang w:eastAsia="en-NZ"/>
        </w:rPr>
        <w:t xml:space="preserve"> September 202</w:t>
      </w:r>
      <w:r w:rsidR="005C107E">
        <w:rPr>
          <w:rFonts w:eastAsia="Times New Roman" w:cstheme="minorHAnsi"/>
          <w:b/>
          <w:color w:val="07315A"/>
          <w:lang w:eastAsia="en-NZ"/>
        </w:rPr>
        <w:t>1</w:t>
      </w:r>
    </w:p>
    <w:tbl>
      <w:tblPr>
        <w:tblStyle w:val="TableGrid"/>
        <w:tblpPr w:leftFromText="180" w:rightFromText="180" w:vertAnchor="page" w:horzAnchor="margin" w:tblpY="3745"/>
        <w:tblW w:w="5000" w:type="pct"/>
        <w:tblLook w:val="04A0" w:firstRow="1" w:lastRow="0" w:firstColumn="1" w:lastColumn="0" w:noHBand="0" w:noVBand="1"/>
      </w:tblPr>
      <w:tblGrid>
        <w:gridCol w:w="2180"/>
        <w:gridCol w:w="3526"/>
        <w:gridCol w:w="2087"/>
        <w:gridCol w:w="2997"/>
      </w:tblGrid>
      <w:tr w:rsidR="00425F32" w:rsidRPr="002D4424" w14:paraId="6D73A6EE" w14:textId="77777777" w:rsidTr="00425F32">
        <w:trPr>
          <w:trHeight w:val="397"/>
        </w:trPr>
        <w:tc>
          <w:tcPr>
            <w:tcW w:w="5000" w:type="pct"/>
            <w:gridSpan w:val="4"/>
            <w:vAlign w:val="center"/>
          </w:tcPr>
          <w:p w14:paraId="3982E40D" w14:textId="77777777" w:rsidR="00425F32" w:rsidRPr="007E3E9B" w:rsidRDefault="00425F32" w:rsidP="00425F32">
            <w:pPr>
              <w:rPr>
                <w:rFonts w:ascii="Calibri" w:hAnsi="Calibri" w:cs="Calibri"/>
                <w:b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>APPLICANT DETAILS</w:t>
            </w:r>
          </w:p>
        </w:tc>
      </w:tr>
      <w:tr w:rsidR="00425F32" w:rsidRPr="002D4424" w14:paraId="7DE95F84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08D7DAFF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First Name(s)</w:t>
            </w:r>
          </w:p>
        </w:tc>
        <w:tc>
          <w:tcPr>
            <w:tcW w:w="3990" w:type="pct"/>
            <w:gridSpan w:val="3"/>
            <w:vAlign w:val="center"/>
          </w:tcPr>
          <w:p w14:paraId="5BF916B7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5DEA3AC0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7D024083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Preferred Name(s)</w:t>
            </w:r>
          </w:p>
        </w:tc>
        <w:tc>
          <w:tcPr>
            <w:tcW w:w="3990" w:type="pct"/>
            <w:gridSpan w:val="3"/>
            <w:vAlign w:val="center"/>
          </w:tcPr>
          <w:p w14:paraId="5A71E1A4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610F3F7" w14:textId="77777777" w:rsidTr="00425F32">
        <w:trPr>
          <w:trHeight w:val="397"/>
        </w:trPr>
        <w:sdt>
          <w:sdtPr>
            <w:rPr>
              <w:rFonts w:ascii="Calibri" w:hAnsi="Calibri" w:cs="Calibri"/>
              <w:color w:val="07315A"/>
              <w:sz w:val="22"/>
              <w:szCs w:val="22"/>
            </w:rPr>
            <w:id w:val="864331480"/>
            <w:placeholder>
              <w:docPart w:val="18374D122760449992B3DE1A2880B0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center"/>
              </w:tcPr>
              <w:p w14:paraId="7DDCC059" w14:textId="77777777" w:rsidR="00425F32" w:rsidRPr="007E3E9B" w:rsidRDefault="00425F32" w:rsidP="00425F32">
                <w:pPr>
                  <w:rPr>
                    <w:rFonts w:ascii="Calibri" w:hAnsi="Calibri" w:cs="Calibri"/>
                    <w:color w:val="07315A"/>
                    <w:sz w:val="22"/>
                    <w:szCs w:val="22"/>
                  </w:rPr>
                </w:pPr>
                <w:r w:rsidRPr="007E3E9B">
                  <w:rPr>
                    <w:rFonts w:ascii="Calibri" w:hAnsi="Calibri" w:cs="Calibri"/>
                    <w:color w:val="07315A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990" w:type="pct"/>
            <w:gridSpan w:val="3"/>
            <w:vAlign w:val="center"/>
          </w:tcPr>
          <w:p w14:paraId="18CC060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4DCEAC8D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336C435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Date of Birth</w:t>
            </w:r>
          </w:p>
        </w:tc>
        <w:tc>
          <w:tcPr>
            <w:tcW w:w="1634" w:type="pct"/>
            <w:vAlign w:val="center"/>
          </w:tcPr>
          <w:p w14:paraId="5B61318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967" w:type="pct"/>
            <w:vAlign w:val="center"/>
          </w:tcPr>
          <w:p w14:paraId="3AB70E92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>Current Year Level at Howick College</w:t>
            </w:r>
          </w:p>
        </w:tc>
        <w:tc>
          <w:tcPr>
            <w:tcW w:w="1389" w:type="pct"/>
            <w:vAlign w:val="center"/>
          </w:tcPr>
          <w:p w14:paraId="1BB6C5CB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1E42DAC8" w14:textId="77777777" w:rsidTr="00425F32">
        <w:trPr>
          <w:trHeight w:val="397"/>
        </w:trPr>
        <w:tc>
          <w:tcPr>
            <w:tcW w:w="1010" w:type="pct"/>
            <w:vMerge w:val="restart"/>
            <w:vAlign w:val="center"/>
          </w:tcPr>
          <w:p w14:paraId="0CBE72B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Contact Address</w:t>
            </w:r>
          </w:p>
        </w:tc>
        <w:tc>
          <w:tcPr>
            <w:tcW w:w="3990" w:type="pct"/>
            <w:gridSpan w:val="3"/>
            <w:vAlign w:val="center"/>
          </w:tcPr>
          <w:p w14:paraId="0143B9F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208E0265" w14:textId="77777777" w:rsidTr="00425F32">
        <w:trPr>
          <w:trHeight w:val="397"/>
        </w:trPr>
        <w:tc>
          <w:tcPr>
            <w:tcW w:w="1010" w:type="pct"/>
            <w:vMerge/>
            <w:vAlign w:val="center"/>
          </w:tcPr>
          <w:p w14:paraId="05CFE32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990" w:type="pct"/>
            <w:gridSpan w:val="3"/>
            <w:vAlign w:val="center"/>
          </w:tcPr>
          <w:p w14:paraId="134A32D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F3E385A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02FE9E12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Phone Number</w:t>
            </w:r>
          </w:p>
        </w:tc>
        <w:tc>
          <w:tcPr>
            <w:tcW w:w="3990" w:type="pct"/>
            <w:gridSpan w:val="3"/>
            <w:vAlign w:val="center"/>
          </w:tcPr>
          <w:p w14:paraId="7D02CB4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8D18D35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4104D91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Email Address</w:t>
            </w:r>
          </w:p>
        </w:tc>
        <w:tc>
          <w:tcPr>
            <w:tcW w:w="3990" w:type="pct"/>
            <w:gridSpan w:val="3"/>
            <w:vAlign w:val="center"/>
          </w:tcPr>
          <w:p w14:paraId="7209460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F0E43D8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4A23097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Citizenship</w:t>
            </w:r>
          </w:p>
        </w:tc>
        <w:tc>
          <w:tcPr>
            <w:tcW w:w="3990" w:type="pct"/>
            <w:gridSpan w:val="3"/>
            <w:vAlign w:val="center"/>
          </w:tcPr>
          <w:p w14:paraId="3D2FD514" w14:textId="77777777" w:rsidR="00425F32" w:rsidRPr="007E3E9B" w:rsidRDefault="00425F32" w:rsidP="00425F32">
            <w:pPr>
              <w:jc w:val="center"/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New Zealand Citizen                </w:t>
            </w: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            </w:t>
            </w: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New Zealand Permanent Resident</w:t>
            </w:r>
          </w:p>
        </w:tc>
      </w:tr>
    </w:tbl>
    <w:p w14:paraId="114D9EAC" w14:textId="77777777" w:rsidR="005A36C7" w:rsidRPr="005A36C7" w:rsidRDefault="005A36C7" w:rsidP="005A36C7"/>
    <w:tbl>
      <w:tblPr>
        <w:tblStyle w:val="TableGrid"/>
        <w:tblpPr w:leftFromText="180" w:rightFromText="180" w:vertAnchor="page" w:horzAnchor="margin" w:tblpY="2656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546328" w:rsidRPr="002D4424" w14:paraId="73DB307C" w14:textId="77777777" w:rsidTr="007E7115">
        <w:trPr>
          <w:trHeight w:val="397"/>
        </w:trPr>
        <w:tc>
          <w:tcPr>
            <w:tcW w:w="5000" w:type="pct"/>
            <w:vAlign w:val="center"/>
          </w:tcPr>
          <w:p w14:paraId="69CCE0DB" w14:textId="77777777" w:rsidR="00546328" w:rsidRPr="007E7115" w:rsidRDefault="007E7115" w:rsidP="007E7115">
            <w:r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lastRenderedPageBreak/>
              <w:t>APPLICANT’S WRITTEN STATEMENT</w:t>
            </w:r>
          </w:p>
        </w:tc>
      </w:tr>
      <w:tr w:rsidR="00546328" w:rsidRPr="002D4424" w14:paraId="3D7B8DEA" w14:textId="77777777" w:rsidTr="00C1165B">
        <w:trPr>
          <w:trHeight w:val="5743"/>
        </w:trPr>
        <w:tc>
          <w:tcPr>
            <w:tcW w:w="5000" w:type="pct"/>
          </w:tcPr>
          <w:p w14:paraId="3ADFF9B6" w14:textId="77777777" w:rsidR="00546328" w:rsidRPr="00C1165B" w:rsidRDefault="00C1165B" w:rsidP="00C1165B">
            <w:pPr>
              <w:rPr>
                <w:color w:val="07315A"/>
                <w:sz w:val="22"/>
                <w:szCs w:val="22"/>
              </w:rPr>
            </w:pPr>
            <w:r>
              <w:rPr>
                <w:color w:val="07315A"/>
                <w:sz w:val="22"/>
                <w:szCs w:val="22"/>
              </w:rPr>
              <w:t xml:space="preserve">Please </w:t>
            </w:r>
            <w:r w:rsidR="00A76938" w:rsidRPr="00C1165B">
              <w:rPr>
                <w:color w:val="07315A"/>
                <w:sz w:val="22"/>
                <w:szCs w:val="22"/>
              </w:rPr>
              <w:t xml:space="preserve">outline </w:t>
            </w:r>
            <w:r w:rsidR="007E7115" w:rsidRPr="00C1165B">
              <w:rPr>
                <w:color w:val="07315A"/>
                <w:sz w:val="22"/>
                <w:szCs w:val="22"/>
              </w:rPr>
              <w:t xml:space="preserve">the reasons for wishing to attend your chosen tertiary institution, the academic goals you hope to achieve, </w:t>
            </w:r>
            <w:r>
              <w:rPr>
                <w:color w:val="07315A"/>
                <w:sz w:val="22"/>
                <w:szCs w:val="22"/>
              </w:rPr>
              <w:t>and your future career aspirations.</w:t>
            </w:r>
          </w:p>
        </w:tc>
      </w:tr>
      <w:tr w:rsidR="00C1165B" w:rsidRPr="002D4424" w14:paraId="21E01954" w14:textId="77777777" w:rsidTr="00C1165B">
        <w:trPr>
          <w:trHeight w:val="5743"/>
        </w:trPr>
        <w:tc>
          <w:tcPr>
            <w:tcW w:w="5000" w:type="pct"/>
          </w:tcPr>
          <w:p w14:paraId="480018D5" w14:textId="77777777" w:rsidR="00C1165B" w:rsidRPr="00C1165B" w:rsidRDefault="00C1165B" w:rsidP="00C1165B">
            <w:pPr>
              <w:rPr>
                <w:color w:val="07315A"/>
                <w:sz w:val="22"/>
                <w:szCs w:val="22"/>
              </w:rPr>
            </w:pPr>
            <w:r>
              <w:rPr>
                <w:color w:val="07315A"/>
                <w:sz w:val="22"/>
                <w:szCs w:val="22"/>
              </w:rPr>
              <w:t xml:space="preserve">Please outline the reasons you </w:t>
            </w:r>
            <w:r w:rsidRPr="00C1165B">
              <w:rPr>
                <w:color w:val="07315A"/>
                <w:sz w:val="22"/>
                <w:szCs w:val="22"/>
              </w:rPr>
              <w:t xml:space="preserve">believe you </w:t>
            </w:r>
            <w:r>
              <w:rPr>
                <w:color w:val="07315A"/>
                <w:sz w:val="22"/>
                <w:szCs w:val="22"/>
              </w:rPr>
              <w:t xml:space="preserve">merit this </w:t>
            </w:r>
            <w:r w:rsidRPr="00C1165B">
              <w:rPr>
                <w:color w:val="07315A"/>
                <w:sz w:val="22"/>
                <w:szCs w:val="22"/>
              </w:rPr>
              <w:t>s</w:t>
            </w:r>
            <w:r>
              <w:rPr>
                <w:color w:val="07315A"/>
                <w:sz w:val="22"/>
                <w:szCs w:val="22"/>
              </w:rPr>
              <w:t xml:space="preserve">cholarship, and how the scholarship would contribute </w:t>
            </w:r>
            <w:r w:rsidRPr="00C1165B">
              <w:rPr>
                <w:color w:val="07315A"/>
                <w:sz w:val="22"/>
                <w:szCs w:val="22"/>
              </w:rPr>
              <w:t>significant</w:t>
            </w:r>
            <w:r>
              <w:rPr>
                <w:color w:val="07315A"/>
                <w:sz w:val="22"/>
                <w:szCs w:val="22"/>
              </w:rPr>
              <w:t xml:space="preserve">ly towards </w:t>
            </w:r>
            <w:r w:rsidRPr="00C1165B">
              <w:rPr>
                <w:color w:val="07315A"/>
                <w:sz w:val="22"/>
                <w:szCs w:val="22"/>
              </w:rPr>
              <w:t>your tertiary study.</w:t>
            </w:r>
          </w:p>
          <w:p w14:paraId="46C58084" w14:textId="77777777" w:rsidR="00C1165B" w:rsidRDefault="00C1165B" w:rsidP="00C1165B"/>
        </w:tc>
      </w:tr>
    </w:tbl>
    <w:p w14:paraId="2D386909" w14:textId="77777777" w:rsidR="002D4424" w:rsidRPr="005A36C7" w:rsidRDefault="002D4424" w:rsidP="005A36C7"/>
    <w:sectPr w:rsidR="002D4424" w:rsidRPr="005A36C7" w:rsidSect="00530BD3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5E981" w14:textId="77777777" w:rsidR="00AB0E6D" w:rsidRDefault="00AB0E6D" w:rsidP="00C9238F">
      <w:pPr>
        <w:spacing w:after="0" w:line="240" w:lineRule="auto"/>
      </w:pPr>
      <w:r>
        <w:separator/>
      </w:r>
    </w:p>
  </w:endnote>
  <w:endnote w:type="continuationSeparator" w:id="0">
    <w:p w14:paraId="7D49D18B" w14:textId="77777777" w:rsidR="00AB0E6D" w:rsidRDefault="00AB0E6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9B82AF-91C0-42AE-9F15-5B6A72C3D6AF}"/>
    <w:embedBold r:id="rId2" w:fontKey="{83212053-A912-4D84-BD78-31479DA3FBA6}"/>
    <w:embedItalic r:id="rId3" w:fontKey="{CF52207B-7141-4942-AEF0-6130E19A2B3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1987C56-D329-48EE-93C7-8B050654F59D}"/>
    <w:embedBold r:id="rId5" w:fontKey="{E37294E3-DA4D-4808-8FD0-EA785F6C7796}"/>
    <w:embedItalic r:id="rId6" w:fontKey="{11663359-CD1C-4B85-97A7-464D75A3A38E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56ECC9A-1A3A-41C5-A6B6-4FDAFCE15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7D265ADA" w14:textId="77777777" w:rsidTr="00C4167A">
      <w:tc>
        <w:tcPr>
          <w:tcW w:w="4675" w:type="dxa"/>
          <w:vAlign w:val="center"/>
        </w:tcPr>
        <w:p w14:paraId="0EEF01D3" w14:textId="77777777" w:rsidR="00003212" w:rsidRPr="00003212" w:rsidRDefault="00003212" w:rsidP="005A36C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225BF3E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3785947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1243B" w14:textId="77777777" w:rsidR="00AB0E6D" w:rsidRDefault="00AB0E6D" w:rsidP="00C9238F">
      <w:pPr>
        <w:spacing w:after="0" w:line="240" w:lineRule="auto"/>
      </w:pPr>
      <w:r>
        <w:separator/>
      </w:r>
    </w:p>
  </w:footnote>
  <w:footnote w:type="continuationSeparator" w:id="0">
    <w:p w14:paraId="63791B13" w14:textId="77777777" w:rsidR="00AB0E6D" w:rsidRDefault="00AB0E6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8E7A" w14:textId="77777777" w:rsidR="00530BD3" w:rsidRDefault="00530BD3">
    <w:pPr>
      <w:pStyle w:val="Header"/>
    </w:pPr>
    <w:r w:rsidRPr="00530BD3">
      <w:rPr>
        <w:lang w:val="en-NZ" w:eastAsia="zh-TW"/>
      </w:rPr>
      <w:drawing>
        <wp:anchor distT="0" distB="0" distL="114300" distR="114300" simplePos="0" relativeHeight="251659264" behindDoc="0" locked="0" layoutInCell="1" allowOverlap="1" wp14:anchorId="6AE2E9E9" wp14:editId="1E3491DF">
          <wp:simplePos x="0" y="0"/>
          <wp:positionH relativeFrom="margin">
            <wp:posOffset>1223645</wp:posOffset>
          </wp:positionH>
          <wp:positionV relativeFrom="page">
            <wp:posOffset>456565</wp:posOffset>
          </wp:positionV>
          <wp:extent cx="2016760" cy="1025525"/>
          <wp:effectExtent l="0" t="0" r="254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10281 - Howick College - Four Oars school logo amendment 2019_Horizontal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60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0BD3">
      <w:rPr>
        <w:lang w:val="en-NZ" w:eastAsia="zh-TW"/>
      </w:rPr>
      <w:drawing>
        <wp:anchor distT="0" distB="0" distL="114300" distR="114300" simplePos="0" relativeHeight="251660288" behindDoc="0" locked="0" layoutInCell="1" allowOverlap="1" wp14:anchorId="61CCE629" wp14:editId="0CA69E0C">
          <wp:simplePos x="0" y="0"/>
          <wp:positionH relativeFrom="margin">
            <wp:posOffset>3644044</wp:posOffset>
          </wp:positionH>
          <wp:positionV relativeFrom="page">
            <wp:posOffset>597535</wp:posOffset>
          </wp:positionV>
          <wp:extent cx="2393315" cy="784860"/>
          <wp:effectExtent l="0" t="0" r="698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P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3315" cy="78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A0D1C8" w14:textId="77777777" w:rsidR="00530BD3" w:rsidRDefault="00530BD3">
    <w:pPr>
      <w:pStyle w:val="Header"/>
    </w:pPr>
  </w:p>
  <w:p w14:paraId="7C9CE255" w14:textId="77777777" w:rsidR="00530BD3" w:rsidRDefault="00530B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094A4E"/>
    <w:multiLevelType w:val="hybridMultilevel"/>
    <w:tmpl w:val="87B6D2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F06F1"/>
    <w:multiLevelType w:val="hybridMultilevel"/>
    <w:tmpl w:val="AF225546"/>
    <w:lvl w:ilvl="0" w:tplc="D73A8708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  <w:lang w:val="en-US"/>
      </w:rPr>
    </w:lvl>
    <w:lvl w:ilvl="1" w:tplc="1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424"/>
    <w:rsid w:val="00003212"/>
    <w:rsid w:val="000376F7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2D4424"/>
    <w:rsid w:val="00324FA5"/>
    <w:rsid w:val="003534F7"/>
    <w:rsid w:val="00361E11"/>
    <w:rsid w:val="003F0847"/>
    <w:rsid w:val="0040090B"/>
    <w:rsid w:val="00425F32"/>
    <w:rsid w:val="0046302A"/>
    <w:rsid w:val="00487D2D"/>
    <w:rsid w:val="004D5D62"/>
    <w:rsid w:val="004E5717"/>
    <w:rsid w:val="005112D0"/>
    <w:rsid w:val="00530BD3"/>
    <w:rsid w:val="00546328"/>
    <w:rsid w:val="00576892"/>
    <w:rsid w:val="00577E06"/>
    <w:rsid w:val="005A36C7"/>
    <w:rsid w:val="005A3BF7"/>
    <w:rsid w:val="005A55DF"/>
    <w:rsid w:val="005C107E"/>
    <w:rsid w:val="005F2035"/>
    <w:rsid w:val="005F7990"/>
    <w:rsid w:val="006168B2"/>
    <w:rsid w:val="0063739C"/>
    <w:rsid w:val="006D12FD"/>
    <w:rsid w:val="00770F25"/>
    <w:rsid w:val="007A35A8"/>
    <w:rsid w:val="007B0A85"/>
    <w:rsid w:val="007C6A52"/>
    <w:rsid w:val="007E3E9B"/>
    <w:rsid w:val="007E7115"/>
    <w:rsid w:val="0082043E"/>
    <w:rsid w:val="00897670"/>
    <w:rsid w:val="008B0E32"/>
    <w:rsid w:val="008E203A"/>
    <w:rsid w:val="0091229C"/>
    <w:rsid w:val="00920221"/>
    <w:rsid w:val="00940E73"/>
    <w:rsid w:val="0098597D"/>
    <w:rsid w:val="00993412"/>
    <w:rsid w:val="009F619A"/>
    <w:rsid w:val="009F6DDE"/>
    <w:rsid w:val="00A1613A"/>
    <w:rsid w:val="00A370A8"/>
    <w:rsid w:val="00A76938"/>
    <w:rsid w:val="00AB0E6D"/>
    <w:rsid w:val="00AF6BFE"/>
    <w:rsid w:val="00BD4753"/>
    <w:rsid w:val="00BD5CB1"/>
    <w:rsid w:val="00BE62EE"/>
    <w:rsid w:val="00C003BA"/>
    <w:rsid w:val="00C1165B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D65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0376F7"/>
    <w:pPr>
      <w:spacing w:after="160" w:line="259" w:lineRule="auto"/>
      <w:ind w:left="720"/>
      <w:contextualSpacing/>
    </w:pPr>
    <w:rPr>
      <w:sz w:val="22"/>
      <w:szCs w:val="2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H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374D122760449992B3DE1A2880B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8C354-58C5-489E-BF52-62D78DA8E409}"/>
      </w:docPartPr>
      <w:docPartBody>
        <w:p w:rsidR="00F866DC" w:rsidRDefault="006B3C67" w:rsidP="006B3C67">
          <w:pPr>
            <w:pStyle w:val="18374D122760449992B3DE1A2880B0A9"/>
          </w:pPr>
          <w:r w:rsidRPr="0057689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297"/>
    <w:rsid w:val="001E01DB"/>
    <w:rsid w:val="006B3C67"/>
    <w:rsid w:val="00977D32"/>
    <w:rsid w:val="009A0297"/>
    <w:rsid w:val="00F849BD"/>
    <w:rsid w:val="00F8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0297"/>
    <w:rPr>
      <w:color w:val="808080"/>
    </w:rPr>
  </w:style>
  <w:style w:type="paragraph" w:customStyle="1" w:styleId="18374D122760449992B3DE1A2880B0A9">
    <w:name w:val="18374D122760449992B3DE1A2880B0A9"/>
    <w:rsid w:val="006B3C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2021-06-17T03:42:00Z</dcterms:created>
  <dcterms:modified xsi:type="dcterms:W3CDTF">2021-06-17T03:42:00Z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